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FD2" w:rsidRDefault="005C3FD2" w:rsidP="000710FE">
      <w:pPr>
        <w:outlineLvl w:val="0"/>
        <w:rPr>
          <w:b/>
          <w:sz w:val="32"/>
          <w:szCs w:val="32"/>
          <w:u w:val="single"/>
        </w:rPr>
      </w:pPr>
      <w:r>
        <w:rPr>
          <w:sz w:val="32"/>
          <w:szCs w:val="32"/>
        </w:rPr>
        <w:t xml:space="preserve">                             </w:t>
      </w:r>
      <w:r w:rsidRPr="00502F9B">
        <w:rPr>
          <w:sz w:val="32"/>
          <w:szCs w:val="32"/>
          <w:u w:val="single"/>
        </w:rPr>
        <w:t xml:space="preserve">Turnaj Beroun 2016 </w:t>
      </w:r>
      <w:r>
        <w:rPr>
          <w:sz w:val="32"/>
          <w:szCs w:val="32"/>
          <w:u w:val="single"/>
        </w:rPr>
        <w:t xml:space="preserve"> </w:t>
      </w:r>
      <w:r>
        <w:rPr>
          <w:b/>
          <w:sz w:val="32"/>
          <w:szCs w:val="32"/>
          <w:u w:val="single"/>
        </w:rPr>
        <w:t>29</w:t>
      </w:r>
      <w:r>
        <w:rPr>
          <w:sz w:val="32"/>
          <w:szCs w:val="32"/>
          <w:u w:val="single"/>
        </w:rPr>
        <w:t>.</w:t>
      </w:r>
      <w:r w:rsidRPr="00C350E3">
        <w:rPr>
          <w:b/>
          <w:sz w:val="32"/>
          <w:szCs w:val="32"/>
          <w:u w:val="single"/>
        </w:rPr>
        <w:t>12.2016</w:t>
      </w:r>
    </w:p>
    <w:p w:rsidR="005C3FD2" w:rsidRDefault="005C3FD2">
      <w:pPr>
        <w:rPr>
          <w:sz w:val="24"/>
          <w:szCs w:val="24"/>
        </w:rPr>
      </w:pPr>
      <w:r w:rsidRPr="00725908">
        <w:rPr>
          <w:b/>
          <w:sz w:val="24"/>
          <w:szCs w:val="24"/>
        </w:rPr>
        <w:t>Pořadatel:</w:t>
      </w:r>
      <w:r>
        <w:rPr>
          <w:sz w:val="24"/>
          <w:szCs w:val="24"/>
        </w:rPr>
        <w:t xml:space="preserve"> HC Berounští medvědi z.s.</w:t>
      </w:r>
    </w:p>
    <w:p w:rsidR="005C3FD2" w:rsidRPr="00725908" w:rsidRDefault="005C3FD2">
      <w:pPr>
        <w:rPr>
          <w:sz w:val="24"/>
          <w:szCs w:val="24"/>
        </w:rPr>
      </w:pPr>
      <w:r w:rsidRPr="00725908">
        <w:rPr>
          <w:b/>
          <w:sz w:val="24"/>
          <w:szCs w:val="24"/>
        </w:rPr>
        <w:t>Místo konání:</w:t>
      </w:r>
      <w:r>
        <w:rPr>
          <w:sz w:val="24"/>
          <w:szCs w:val="24"/>
        </w:rPr>
        <w:t xml:space="preserve"> ZS Beroun ( Na Ostrově 816, Beroun, 266-01 )</w:t>
      </w:r>
    </w:p>
    <w:p w:rsidR="005C3FD2" w:rsidRPr="00502F9B" w:rsidRDefault="005C3FD2" w:rsidP="000710FE">
      <w:pPr>
        <w:outlineLvl w:val="0"/>
        <w:rPr>
          <w:b/>
          <w:sz w:val="24"/>
          <w:szCs w:val="24"/>
        </w:rPr>
      </w:pPr>
      <w:r w:rsidRPr="00502F9B">
        <w:rPr>
          <w:b/>
          <w:sz w:val="24"/>
          <w:szCs w:val="24"/>
        </w:rPr>
        <w:t>Účastníci:</w:t>
      </w:r>
    </w:p>
    <w:p w:rsidR="005C3FD2" w:rsidRDefault="005C3FD2" w:rsidP="000710FE">
      <w:pPr>
        <w:outlineLvl w:val="0"/>
        <w:rPr>
          <w:sz w:val="24"/>
          <w:szCs w:val="24"/>
        </w:rPr>
      </w:pPr>
      <w:r>
        <w:rPr>
          <w:sz w:val="24"/>
          <w:szCs w:val="24"/>
        </w:rPr>
        <w:t>HC Berounští Medvědi</w:t>
      </w:r>
    </w:p>
    <w:p w:rsidR="005C3FD2" w:rsidRDefault="005C3FD2">
      <w:pPr>
        <w:rPr>
          <w:sz w:val="24"/>
          <w:szCs w:val="24"/>
        </w:rPr>
      </w:pPr>
      <w:r>
        <w:rPr>
          <w:sz w:val="24"/>
          <w:szCs w:val="24"/>
        </w:rPr>
        <w:t>HC Klatovy</w:t>
      </w:r>
    </w:p>
    <w:p w:rsidR="005C3FD2" w:rsidRDefault="005C3FD2">
      <w:pPr>
        <w:rPr>
          <w:sz w:val="24"/>
          <w:szCs w:val="24"/>
        </w:rPr>
      </w:pPr>
      <w:r>
        <w:rPr>
          <w:sz w:val="24"/>
          <w:szCs w:val="24"/>
        </w:rPr>
        <w:t>HC Příbram</w:t>
      </w:r>
    </w:p>
    <w:p w:rsidR="005C3FD2" w:rsidRDefault="005C3FD2">
      <w:pPr>
        <w:rPr>
          <w:sz w:val="24"/>
          <w:szCs w:val="24"/>
        </w:rPr>
      </w:pPr>
      <w:r>
        <w:rPr>
          <w:sz w:val="24"/>
          <w:szCs w:val="24"/>
        </w:rPr>
        <w:t>HC Stadion Litoměřice</w:t>
      </w:r>
    </w:p>
    <w:p w:rsidR="005C3FD2" w:rsidRDefault="005C3FD2">
      <w:pPr>
        <w:rPr>
          <w:sz w:val="24"/>
          <w:szCs w:val="24"/>
        </w:rPr>
      </w:pPr>
    </w:p>
    <w:p w:rsidR="005C3FD2" w:rsidRPr="00502F9B" w:rsidRDefault="005C3FD2" w:rsidP="000710FE">
      <w:pPr>
        <w:outlineLvl w:val="0"/>
        <w:rPr>
          <w:b/>
          <w:sz w:val="24"/>
          <w:szCs w:val="24"/>
        </w:rPr>
      </w:pPr>
      <w:r w:rsidRPr="00502F9B">
        <w:rPr>
          <w:b/>
          <w:sz w:val="24"/>
          <w:szCs w:val="24"/>
        </w:rPr>
        <w:t xml:space="preserve">Systém: </w:t>
      </w:r>
    </w:p>
    <w:p w:rsidR="005C3FD2" w:rsidRDefault="005C3FD2">
      <w:pPr>
        <w:rPr>
          <w:sz w:val="24"/>
          <w:szCs w:val="24"/>
        </w:rPr>
      </w:pPr>
      <w:r>
        <w:rPr>
          <w:sz w:val="24"/>
          <w:szCs w:val="24"/>
        </w:rPr>
        <w:t xml:space="preserve">2x 20 minut čistého času. Každá odehraná třetina se odmění 1b. Pokud bude stav nerozhodný, o vítězi rozhodnou následující nájezdy. Po každém zápase se budou konat nájezdy, vítěz získá extra 1b. Počet nájezdů po utkání je tři (3). V případě nerozhodného stavu nájezdů se pokračuje náhlou smrtí. Úprava ledu po každém utkání. O vítězi turnaje rozhodne počet bodů. V případě stejného počtu bodů, o vítězi rozhodne vzájemné utkání. </w:t>
      </w:r>
    </w:p>
    <w:p w:rsidR="005C3FD2" w:rsidRDefault="005C3FD2" w:rsidP="00915D0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utkání       Beroun –  Příbram                       09:30 – 10:30</w:t>
      </w:r>
    </w:p>
    <w:p w:rsidR="005C3FD2" w:rsidRDefault="005C3FD2" w:rsidP="00915D0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utkání       Klatovy –  Litoměřice                  10:30 – 11:30</w:t>
      </w:r>
    </w:p>
    <w:p w:rsidR="005C3FD2" w:rsidRDefault="005C3FD2" w:rsidP="00915D0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utkání       Klatovy –   Příbram                      11:30 -  12:30</w:t>
      </w:r>
    </w:p>
    <w:p w:rsidR="005C3FD2" w:rsidRPr="00502F9B" w:rsidRDefault="005C3FD2" w:rsidP="00915D0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utkání       Beroun –  Litoměřice                  12:30 – 13:30</w:t>
      </w:r>
    </w:p>
    <w:p w:rsidR="005C3FD2" w:rsidRDefault="005C3FD2" w:rsidP="00915D0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utkání       Litoměřice – Příbram                  13:30 – 14:30</w:t>
      </w:r>
    </w:p>
    <w:p w:rsidR="005C3FD2" w:rsidRDefault="005C3FD2" w:rsidP="00915D0A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utkání       Klatovy  –   Beroun                      14:30 – 15:30</w:t>
      </w:r>
    </w:p>
    <w:p w:rsidR="005C3FD2" w:rsidRDefault="005C3FD2" w:rsidP="00C350E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16"/>
        <w:gridCol w:w="1486"/>
        <w:gridCol w:w="1417"/>
        <w:gridCol w:w="1559"/>
        <w:gridCol w:w="1410"/>
        <w:gridCol w:w="858"/>
        <w:gridCol w:w="1166"/>
      </w:tblGrid>
      <w:tr w:rsidR="005C3FD2" w:rsidRPr="003407BD" w:rsidTr="003407BD">
        <w:trPr>
          <w:trHeight w:val="544"/>
        </w:trPr>
        <w:tc>
          <w:tcPr>
            <w:tcW w:w="1316" w:type="dxa"/>
          </w:tcPr>
          <w:p w:rsidR="005C3FD2" w:rsidRPr="003407BD" w:rsidRDefault="005C3FD2" w:rsidP="003407BD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  <w:r w:rsidRPr="003407BD">
              <w:rPr>
                <w:color w:val="1F497D"/>
                <w:sz w:val="24"/>
                <w:szCs w:val="24"/>
              </w:rPr>
              <w:t>2016</w:t>
            </w:r>
          </w:p>
        </w:tc>
        <w:tc>
          <w:tcPr>
            <w:tcW w:w="148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Beroun</w:t>
            </w:r>
          </w:p>
        </w:tc>
        <w:tc>
          <w:tcPr>
            <w:tcW w:w="1417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Příbram</w:t>
            </w:r>
          </w:p>
        </w:tc>
        <w:tc>
          <w:tcPr>
            <w:tcW w:w="1559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Litoměřice</w:t>
            </w:r>
          </w:p>
        </w:tc>
        <w:tc>
          <w:tcPr>
            <w:tcW w:w="1410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Klatovy</w:t>
            </w:r>
          </w:p>
        </w:tc>
        <w:tc>
          <w:tcPr>
            <w:tcW w:w="858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 xml:space="preserve">  Body</w:t>
            </w:r>
          </w:p>
        </w:tc>
        <w:tc>
          <w:tcPr>
            <w:tcW w:w="116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 xml:space="preserve">   Pořadí</w:t>
            </w:r>
          </w:p>
        </w:tc>
      </w:tr>
      <w:tr w:rsidR="005C3FD2" w:rsidRPr="003407BD" w:rsidTr="003407BD">
        <w:trPr>
          <w:trHeight w:val="552"/>
        </w:trPr>
        <w:tc>
          <w:tcPr>
            <w:tcW w:w="131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Beroun</w:t>
            </w:r>
          </w:p>
        </w:tc>
        <w:tc>
          <w:tcPr>
            <w:tcW w:w="1486" w:type="dxa"/>
          </w:tcPr>
          <w:p w:rsidR="005C3FD2" w:rsidRPr="003407BD" w:rsidRDefault="005C3FD2" w:rsidP="003407BD">
            <w:pPr>
              <w:spacing w:after="0" w:line="240" w:lineRule="auto"/>
              <w:rPr>
                <w:color w:val="FF0000"/>
                <w:sz w:val="24"/>
                <w:szCs w:val="24"/>
              </w:rPr>
            </w:pPr>
            <w:r w:rsidRPr="003407BD">
              <w:rPr>
                <w:color w:val="FF0000"/>
                <w:sz w:val="24"/>
                <w:szCs w:val="24"/>
              </w:rPr>
              <w:t>2016</w:t>
            </w:r>
          </w:p>
        </w:tc>
        <w:tc>
          <w:tcPr>
            <w:tcW w:w="1417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0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6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C3FD2" w:rsidRPr="003407BD" w:rsidTr="003407BD">
        <w:trPr>
          <w:trHeight w:val="560"/>
        </w:trPr>
        <w:tc>
          <w:tcPr>
            <w:tcW w:w="131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Příbram</w:t>
            </w:r>
          </w:p>
        </w:tc>
        <w:tc>
          <w:tcPr>
            <w:tcW w:w="148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C3FD2" w:rsidRPr="003407BD" w:rsidRDefault="005C3FD2" w:rsidP="003407BD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3407BD">
              <w:rPr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559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0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6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C3FD2" w:rsidRPr="003407BD" w:rsidTr="003407BD">
        <w:trPr>
          <w:trHeight w:val="554"/>
        </w:trPr>
        <w:tc>
          <w:tcPr>
            <w:tcW w:w="131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Litoměřice</w:t>
            </w:r>
          </w:p>
        </w:tc>
        <w:tc>
          <w:tcPr>
            <w:tcW w:w="148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C3FD2" w:rsidRPr="003407BD" w:rsidRDefault="005C3FD2" w:rsidP="003407BD">
            <w:pPr>
              <w:spacing w:after="0" w:line="240" w:lineRule="auto"/>
              <w:rPr>
                <w:color w:val="FF0000"/>
                <w:sz w:val="24"/>
                <w:szCs w:val="24"/>
              </w:rPr>
            </w:pPr>
            <w:r w:rsidRPr="003407BD">
              <w:rPr>
                <w:color w:val="FF0000"/>
                <w:sz w:val="24"/>
                <w:szCs w:val="24"/>
              </w:rPr>
              <w:t>2016</w:t>
            </w:r>
          </w:p>
        </w:tc>
        <w:tc>
          <w:tcPr>
            <w:tcW w:w="1410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6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5C3FD2" w:rsidRPr="003407BD" w:rsidTr="003407BD">
        <w:trPr>
          <w:trHeight w:val="562"/>
        </w:trPr>
        <w:tc>
          <w:tcPr>
            <w:tcW w:w="131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Klatovy</w:t>
            </w:r>
          </w:p>
        </w:tc>
        <w:tc>
          <w:tcPr>
            <w:tcW w:w="148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0" w:type="dxa"/>
          </w:tcPr>
          <w:p w:rsidR="005C3FD2" w:rsidRPr="003407BD" w:rsidRDefault="005C3FD2" w:rsidP="003407BD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  <w:r w:rsidRPr="003407BD">
              <w:rPr>
                <w:color w:val="1F497D"/>
                <w:sz w:val="24"/>
                <w:szCs w:val="24"/>
              </w:rPr>
              <w:t>2016</w:t>
            </w:r>
          </w:p>
        </w:tc>
        <w:tc>
          <w:tcPr>
            <w:tcW w:w="858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66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5C3FD2" w:rsidRDefault="005C3FD2" w:rsidP="00C350E3">
      <w:pPr>
        <w:rPr>
          <w:sz w:val="24"/>
          <w:szCs w:val="24"/>
        </w:rPr>
      </w:pPr>
    </w:p>
    <w:p w:rsidR="005C3FD2" w:rsidRDefault="005C3FD2" w:rsidP="00C350E3">
      <w:pPr>
        <w:rPr>
          <w:sz w:val="24"/>
          <w:szCs w:val="24"/>
        </w:rPr>
      </w:pPr>
    </w:p>
    <w:p w:rsidR="005C3FD2" w:rsidRPr="0051741A" w:rsidRDefault="005C3FD2" w:rsidP="000710FE">
      <w:pPr>
        <w:outlineLvl w:val="0"/>
        <w:rPr>
          <w:b/>
          <w:sz w:val="28"/>
          <w:szCs w:val="28"/>
          <w:u w:val="single"/>
        </w:rPr>
      </w:pPr>
      <w:r w:rsidRPr="0051741A">
        <w:rPr>
          <w:b/>
          <w:sz w:val="28"/>
          <w:szCs w:val="28"/>
          <w:u w:val="single"/>
        </w:rPr>
        <w:t>Základní ustanovení:</w:t>
      </w:r>
    </w:p>
    <w:p w:rsidR="005C3FD2" w:rsidRDefault="005C3FD2" w:rsidP="0051741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51741A">
        <w:rPr>
          <w:sz w:val="24"/>
          <w:szCs w:val="24"/>
        </w:rPr>
        <w:t>St</w:t>
      </w:r>
      <w:r>
        <w:rPr>
          <w:sz w:val="24"/>
          <w:szCs w:val="24"/>
        </w:rPr>
        <w:t xml:space="preserve">artují smíšený týmy ročníku </w:t>
      </w:r>
      <w:smartTag w:uri="urn:schemas-microsoft-com:office:smarttags" w:element="metricconverter">
        <w:smartTagPr>
          <w:attr w:name="ProductID" w:val="2005 a"/>
        </w:smartTagPr>
        <w:r>
          <w:rPr>
            <w:sz w:val="24"/>
            <w:szCs w:val="24"/>
          </w:rPr>
          <w:t>2005 a</w:t>
        </w:r>
      </w:smartTag>
      <w:r>
        <w:rPr>
          <w:sz w:val="24"/>
          <w:szCs w:val="24"/>
        </w:rPr>
        <w:t xml:space="preserve"> 2006. </w:t>
      </w:r>
      <w:r w:rsidRPr="0051741A">
        <w:rPr>
          <w:sz w:val="24"/>
          <w:szCs w:val="24"/>
        </w:rPr>
        <w:t xml:space="preserve">Pro případnou kontrolu je každý tým povinen mít k dispozici registrační průkazy hráčů, které předloží se soupiskou vedoucích mužstev při zápisu do turnaje v den turnaje nebo s přihláškou. </w:t>
      </w:r>
    </w:p>
    <w:p w:rsidR="005C3FD2" w:rsidRDefault="005C3FD2" w:rsidP="005174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Hrát se bude dle platných pravidel ČSLH.</w:t>
      </w:r>
    </w:p>
    <w:p w:rsidR="005C3FD2" w:rsidRDefault="005C3FD2" w:rsidP="005174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Každé družstvo bude mít dvě sady dresů, rozdílných barev.</w:t>
      </w:r>
    </w:p>
    <w:p w:rsidR="005C3FD2" w:rsidRDefault="005C3FD2" w:rsidP="005174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Rozhodčí a zdravotní služba budou zajištěny pořadatelem turnaje. </w:t>
      </w:r>
    </w:p>
    <w:p w:rsidR="005C3FD2" w:rsidRDefault="005C3FD2" w:rsidP="005174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Úprava ledu po každém utkání.</w:t>
      </w:r>
    </w:p>
    <w:p w:rsidR="005C3FD2" w:rsidRDefault="005C3FD2" w:rsidP="005174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Každý zápas řídí kvalifikovaní rozhodčí.</w:t>
      </w:r>
    </w:p>
    <w:p w:rsidR="005C3FD2" w:rsidRDefault="005C3FD2" w:rsidP="0051741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0361493349/0800 </w:t>
      </w:r>
    </w:p>
    <w:p w:rsidR="005C3FD2" w:rsidRDefault="005C3FD2" w:rsidP="000710FE">
      <w:pPr>
        <w:outlineLvl w:val="0"/>
        <w:rPr>
          <w:b/>
          <w:sz w:val="28"/>
          <w:szCs w:val="28"/>
          <w:u w:val="single"/>
        </w:rPr>
      </w:pPr>
      <w:r w:rsidRPr="006A1297">
        <w:rPr>
          <w:b/>
          <w:sz w:val="28"/>
          <w:szCs w:val="28"/>
          <w:u w:val="single"/>
        </w:rPr>
        <w:t>Startovné:</w:t>
      </w:r>
    </w:p>
    <w:p w:rsidR="005C3FD2" w:rsidRPr="0000729C" w:rsidRDefault="005C3FD2" w:rsidP="0000729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0729C">
        <w:rPr>
          <w:sz w:val="24"/>
          <w:szCs w:val="24"/>
        </w:rPr>
        <w:t xml:space="preserve">Startovné ve výši 2.500,- Kč uhradit nejpozději do 10.12.2016 na číslo účtu </w:t>
      </w:r>
      <w:r>
        <w:rPr>
          <w:sz w:val="24"/>
          <w:szCs w:val="24"/>
        </w:rPr>
        <w:t xml:space="preserve">0361493349/0800 pod variabilním číslem 29122016. Do poznámky pro příjemce název klubu. </w:t>
      </w:r>
    </w:p>
    <w:p w:rsidR="005C3FD2" w:rsidRPr="006A1297" w:rsidRDefault="005C3FD2" w:rsidP="006A1297">
      <w:pPr>
        <w:rPr>
          <w:sz w:val="28"/>
          <w:szCs w:val="28"/>
        </w:rPr>
      </w:pPr>
    </w:p>
    <w:p w:rsidR="005C3FD2" w:rsidRPr="0051741A" w:rsidRDefault="005C3FD2" w:rsidP="000710FE">
      <w:pPr>
        <w:outlineLvl w:val="0"/>
        <w:rPr>
          <w:b/>
          <w:sz w:val="28"/>
          <w:szCs w:val="28"/>
          <w:u w:val="single"/>
        </w:rPr>
      </w:pPr>
      <w:r w:rsidRPr="0051741A">
        <w:rPr>
          <w:b/>
          <w:sz w:val="28"/>
          <w:szCs w:val="28"/>
          <w:u w:val="single"/>
        </w:rPr>
        <w:t xml:space="preserve">CENY: </w:t>
      </w:r>
    </w:p>
    <w:p w:rsidR="005C3FD2" w:rsidRPr="0051741A" w:rsidRDefault="005C3FD2" w:rsidP="0051741A">
      <w:pPr>
        <w:rPr>
          <w:sz w:val="24"/>
          <w:szCs w:val="24"/>
        </w:rPr>
      </w:pPr>
      <w:r>
        <w:rPr>
          <w:sz w:val="24"/>
          <w:szCs w:val="24"/>
        </w:rPr>
        <w:t>Každý tým získá pamětní pohár a dort na doplnění energie po turnaji</w:t>
      </w:r>
      <w:r w:rsidRPr="00AD2EC8">
        <w:rPr>
          <w:sz w:val="24"/>
          <w:szCs w:val="24"/>
        </w:rPr>
        <w:sym w:font="Wingdings" w:char="F04A"/>
      </w:r>
      <w:r>
        <w:rPr>
          <w:sz w:val="24"/>
          <w:szCs w:val="24"/>
        </w:rPr>
        <w:t xml:space="preserve"> </w:t>
      </w: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Default="005C3FD2" w:rsidP="00C350E3">
      <w:pPr>
        <w:rPr>
          <w:b/>
          <w:sz w:val="28"/>
          <w:szCs w:val="28"/>
          <w:u w:val="single"/>
        </w:rPr>
      </w:pPr>
    </w:p>
    <w:p w:rsidR="005C3FD2" w:rsidRPr="006A1297" w:rsidRDefault="005C3FD2" w:rsidP="000710FE">
      <w:pPr>
        <w:outlineLvl w:val="0"/>
        <w:rPr>
          <w:b/>
          <w:sz w:val="28"/>
          <w:szCs w:val="28"/>
          <w:u w:val="single"/>
        </w:rPr>
      </w:pPr>
      <w:r w:rsidRPr="006A1297">
        <w:rPr>
          <w:b/>
          <w:sz w:val="28"/>
          <w:szCs w:val="28"/>
          <w:u w:val="single"/>
        </w:rPr>
        <w:t>Soupiska: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12"/>
      </w:tblGrid>
      <w:tr w:rsidR="005C3FD2" w:rsidRPr="003407BD" w:rsidTr="003407BD">
        <w:tc>
          <w:tcPr>
            <w:tcW w:w="9212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Název týmu:</w:t>
            </w:r>
            <w:r>
              <w:rPr>
                <w:sz w:val="24"/>
                <w:szCs w:val="24"/>
              </w:rPr>
              <w:t>HC Příbram</w:t>
            </w:r>
          </w:p>
        </w:tc>
      </w:tr>
    </w:tbl>
    <w:p w:rsidR="005C3FD2" w:rsidRDefault="005C3FD2" w:rsidP="00C350E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70"/>
        <w:gridCol w:w="3071"/>
        <w:gridCol w:w="3071"/>
      </w:tblGrid>
      <w:tr w:rsidR="005C3FD2" w:rsidRPr="003407BD" w:rsidTr="003407BD">
        <w:tc>
          <w:tcPr>
            <w:tcW w:w="3070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Jméno hráče:</w:t>
            </w:r>
          </w:p>
        </w:tc>
        <w:tc>
          <w:tcPr>
            <w:tcW w:w="3071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Post:</w:t>
            </w:r>
          </w:p>
        </w:tc>
        <w:tc>
          <w:tcPr>
            <w:tcW w:w="3071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Číslo dresu: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0B382F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Podušková Emma</w:t>
            </w:r>
          </w:p>
        </w:tc>
        <w:tc>
          <w:tcPr>
            <w:tcW w:w="3071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</w:t>
            </w:r>
          </w:p>
        </w:tc>
        <w:tc>
          <w:tcPr>
            <w:tcW w:w="3071" w:type="dxa"/>
            <w:vAlign w:val="center"/>
          </w:tcPr>
          <w:p w:rsidR="005C3FD2" w:rsidRPr="006D0B35" w:rsidRDefault="005C3FD2" w:rsidP="000B382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1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Bysterský Pavel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</w:t>
            </w: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2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Hošna Šimon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4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Vitík Martin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5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Valta Rostislav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6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Rožec Adam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7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Spilka Martin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8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Jegor Bogatyrev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9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 xml:space="preserve">Hájek Matěj     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10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Zelenka Josef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11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Hotová Eliška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12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Lenc Luboš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13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Burda Šimon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15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Mrázek Vojtěch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16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Holub Pavel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17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Pštros Matěj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18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Šnajdr Patrik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19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Erben Lukáš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20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Uhlík Samuel</w:t>
            </w: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  <w:r w:rsidRPr="006D0B35"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  <w:t>21</w:t>
            </w:r>
          </w:p>
        </w:tc>
      </w:tr>
      <w:tr w:rsidR="005C3FD2" w:rsidRPr="003407BD" w:rsidTr="00F1646D">
        <w:tc>
          <w:tcPr>
            <w:tcW w:w="3070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</w:p>
        </w:tc>
        <w:tc>
          <w:tcPr>
            <w:tcW w:w="3071" w:type="dxa"/>
          </w:tcPr>
          <w:p w:rsidR="005C3FD2" w:rsidRPr="003407BD" w:rsidRDefault="005C3FD2" w:rsidP="002E576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:rsidR="005C3FD2" w:rsidRPr="006D0B35" w:rsidRDefault="005C3FD2" w:rsidP="002E57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eastAsia="cs-CZ"/>
              </w:rPr>
            </w:pPr>
          </w:p>
        </w:tc>
      </w:tr>
    </w:tbl>
    <w:p w:rsidR="005C3FD2" w:rsidRDefault="005C3FD2" w:rsidP="00C350E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12"/>
      </w:tblGrid>
      <w:tr w:rsidR="005C3FD2" w:rsidRPr="003407BD" w:rsidTr="003407BD">
        <w:tc>
          <w:tcPr>
            <w:tcW w:w="9212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 xml:space="preserve">Trenér: </w:t>
            </w:r>
            <w:r>
              <w:rPr>
                <w:sz w:val="24"/>
                <w:szCs w:val="24"/>
              </w:rPr>
              <w:t>Hájek Miroslav</w:t>
            </w:r>
          </w:p>
        </w:tc>
      </w:tr>
    </w:tbl>
    <w:p w:rsidR="005C3FD2" w:rsidRDefault="005C3FD2" w:rsidP="00C350E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12"/>
      </w:tblGrid>
      <w:tr w:rsidR="005C3FD2" w:rsidRPr="003407BD" w:rsidTr="003407BD">
        <w:tc>
          <w:tcPr>
            <w:tcW w:w="9212" w:type="dxa"/>
          </w:tcPr>
          <w:p w:rsidR="005C3FD2" w:rsidRPr="003407BD" w:rsidRDefault="005C3FD2" w:rsidP="003407BD">
            <w:pPr>
              <w:spacing w:after="0" w:line="240" w:lineRule="auto"/>
              <w:rPr>
                <w:sz w:val="24"/>
                <w:szCs w:val="24"/>
              </w:rPr>
            </w:pPr>
            <w:r w:rsidRPr="003407BD">
              <w:rPr>
                <w:sz w:val="24"/>
                <w:szCs w:val="24"/>
              </w:rPr>
              <w:t>Vedoucí:</w:t>
            </w:r>
            <w:r>
              <w:rPr>
                <w:sz w:val="24"/>
                <w:szCs w:val="24"/>
              </w:rPr>
              <w:t>Vitík Petr</w:t>
            </w:r>
          </w:p>
        </w:tc>
      </w:tr>
    </w:tbl>
    <w:p w:rsidR="005C3FD2" w:rsidRDefault="005C3FD2" w:rsidP="00C350E3">
      <w:pPr>
        <w:rPr>
          <w:sz w:val="24"/>
          <w:szCs w:val="24"/>
        </w:rPr>
      </w:pPr>
    </w:p>
    <w:p w:rsidR="005C3FD2" w:rsidRDefault="005C3FD2" w:rsidP="00C350E3">
      <w:pPr>
        <w:rPr>
          <w:sz w:val="24"/>
          <w:szCs w:val="24"/>
        </w:rPr>
      </w:pPr>
    </w:p>
    <w:p w:rsidR="005C3FD2" w:rsidRDefault="005C3FD2" w:rsidP="00C350E3">
      <w:pPr>
        <w:rPr>
          <w:sz w:val="24"/>
          <w:szCs w:val="24"/>
        </w:rPr>
      </w:pPr>
    </w:p>
    <w:p w:rsidR="005C3FD2" w:rsidRPr="00C350E3" w:rsidRDefault="005C3FD2" w:rsidP="00C350E3">
      <w:pPr>
        <w:jc w:val="center"/>
        <w:rPr>
          <w:sz w:val="24"/>
          <w:szCs w:val="24"/>
        </w:rPr>
      </w:pPr>
    </w:p>
    <w:sectPr w:rsidR="005C3FD2" w:rsidRPr="00C350E3" w:rsidSect="006A0B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13B06"/>
    <w:multiLevelType w:val="hybridMultilevel"/>
    <w:tmpl w:val="B40E167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1CC39ED"/>
    <w:multiLevelType w:val="hybridMultilevel"/>
    <w:tmpl w:val="03AADB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02F9B"/>
    <w:rsid w:val="0000729C"/>
    <w:rsid w:val="000710FE"/>
    <w:rsid w:val="00075252"/>
    <w:rsid w:val="000B382F"/>
    <w:rsid w:val="000C32DA"/>
    <w:rsid w:val="000E2E2D"/>
    <w:rsid w:val="001011E3"/>
    <w:rsid w:val="00214F29"/>
    <w:rsid w:val="002A255E"/>
    <w:rsid w:val="002E5765"/>
    <w:rsid w:val="003407BD"/>
    <w:rsid w:val="00376E14"/>
    <w:rsid w:val="003F3D4C"/>
    <w:rsid w:val="0047095C"/>
    <w:rsid w:val="00502F9B"/>
    <w:rsid w:val="0051741A"/>
    <w:rsid w:val="005A7BCF"/>
    <w:rsid w:val="005C3FD2"/>
    <w:rsid w:val="005E45F3"/>
    <w:rsid w:val="005F09A2"/>
    <w:rsid w:val="00610250"/>
    <w:rsid w:val="00691DA6"/>
    <w:rsid w:val="006A0B3A"/>
    <w:rsid w:val="006A1297"/>
    <w:rsid w:val="006D0B35"/>
    <w:rsid w:val="00725908"/>
    <w:rsid w:val="008D22C4"/>
    <w:rsid w:val="008E4670"/>
    <w:rsid w:val="00915D0A"/>
    <w:rsid w:val="00A31933"/>
    <w:rsid w:val="00AD2EC8"/>
    <w:rsid w:val="00B15F9E"/>
    <w:rsid w:val="00C350E3"/>
    <w:rsid w:val="00C35562"/>
    <w:rsid w:val="00C61A76"/>
    <w:rsid w:val="00CC3184"/>
    <w:rsid w:val="00CF33BC"/>
    <w:rsid w:val="00D06BBC"/>
    <w:rsid w:val="00D13F69"/>
    <w:rsid w:val="00D25CE3"/>
    <w:rsid w:val="00DA4A0B"/>
    <w:rsid w:val="00DC6AEF"/>
    <w:rsid w:val="00F1646D"/>
    <w:rsid w:val="00FA7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B3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02F9B"/>
    <w:pPr>
      <w:ind w:left="720"/>
      <w:contextualSpacing/>
    </w:pPr>
  </w:style>
  <w:style w:type="table" w:styleId="TableGrid">
    <w:name w:val="Table Grid"/>
    <w:basedOn w:val="TableNormal"/>
    <w:uiPriority w:val="99"/>
    <w:rsid w:val="00C350E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C6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C6AEF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rsid w:val="000710F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A31933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4</Pages>
  <Words>355</Words>
  <Characters>2096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Turnaj Beroun 2016  29</dc:title>
  <dc:subject/>
  <dc:creator>Dell Vostro 1500</dc:creator>
  <cp:keywords/>
  <dc:description/>
  <cp:lastModifiedBy>Petr</cp:lastModifiedBy>
  <cp:revision>4</cp:revision>
  <cp:lastPrinted>2016-11-21T14:08:00Z</cp:lastPrinted>
  <dcterms:created xsi:type="dcterms:W3CDTF">2016-11-24T16:45:00Z</dcterms:created>
  <dcterms:modified xsi:type="dcterms:W3CDTF">2016-12-04T09:36:00Z</dcterms:modified>
</cp:coreProperties>
</file>